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2410"/>
        <w:gridCol w:w="2114"/>
      </w:tblGrid>
      <w:tr w:rsidR="00A84294" w:rsidTr="00A84294">
        <w:trPr>
          <w:trHeight w:hRule="exact" w:val="567"/>
        </w:trPr>
        <w:tc>
          <w:tcPr>
            <w:tcW w:w="4820" w:type="dxa"/>
          </w:tcPr>
          <w:p w:rsidR="00A84294" w:rsidRDefault="00A84294" w:rsidP="00A84294">
            <w:pPr>
              <w:pStyle w:val="Fensterzeile"/>
            </w:pPr>
            <w:bookmarkStart w:id="0" w:name="_GoBack"/>
            <w:bookmarkEnd w:id="0"/>
          </w:p>
        </w:tc>
        <w:tc>
          <w:tcPr>
            <w:tcW w:w="2410" w:type="dxa"/>
            <w:vMerge w:val="restart"/>
          </w:tcPr>
          <w:p w:rsidR="00A84294" w:rsidRDefault="00A84294" w:rsidP="00A84294">
            <w:pPr>
              <w:pStyle w:val="Fensterzeile"/>
              <w:ind w:right="176"/>
              <w:jc w:val="right"/>
            </w:pPr>
          </w:p>
          <w:p w:rsidR="00A84294" w:rsidRDefault="00A84294" w:rsidP="00840BEF">
            <w:pPr>
              <w:pStyle w:val="Fensterzeile"/>
              <w:ind w:right="176"/>
              <w:jc w:val="center"/>
            </w:pPr>
          </w:p>
        </w:tc>
        <w:tc>
          <w:tcPr>
            <w:tcW w:w="2114" w:type="dxa"/>
            <w:vMerge w:val="restart"/>
          </w:tcPr>
          <w:p w:rsidR="00A84294" w:rsidRDefault="00A84294" w:rsidP="00A84294"/>
        </w:tc>
      </w:tr>
      <w:tr w:rsidR="00A84294" w:rsidTr="00EB7A2E">
        <w:trPr>
          <w:trHeight w:hRule="exact" w:val="2920"/>
        </w:trPr>
        <w:tc>
          <w:tcPr>
            <w:tcW w:w="4820" w:type="dxa"/>
          </w:tcPr>
          <w:p w:rsidR="00A84294" w:rsidRDefault="00A84294"/>
          <w:p w:rsidR="00BD081C" w:rsidRPr="00664C91" w:rsidRDefault="00BD081C" w:rsidP="00BD081C">
            <w:r w:rsidRPr="00664C91">
              <w:t>HANSALOG GmbH &amp; Co. KG</w:t>
            </w:r>
          </w:p>
          <w:p w:rsidR="00BD081C" w:rsidRPr="00664C91" w:rsidRDefault="00BD081C" w:rsidP="00BD081C">
            <w:r w:rsidRPr="00664C91">
              <w:t>Postfach 11 47</w:t>
            </w:r>
          </w:p>
          <w:p w:rsidR="00A84294" w:rsidRDefault="00BD081C" w:rsidP="00BD081C">
            <w:r w:rsidRPr="00664C91">
              <w:t>49572 Ankum</w:t>
            </w:r>
          </w:p>
        </w:tc>
        <w:tc>
          <w:tcPr>
            <w:tcW w:w="2410" w:type="dxa"/>
            <w:vMerge/>
          </w:tcPr>
          <w:p w:rsidR="00A84294" w:rsidRDefault="00A84294"/>
        </w:tc>
        <w:tc>
          <w:tcPr>
            <w:tcW w:w="2114" w:type="dxa"/>
            <w:vMerge/>
          </w:tcPr>
          <w:p w:rsidR="00A84294" w:rsidRDefault="00A84294"/>
        </w:tc>
      </w:tr>
    </w:tbl>
    <w:p w:rsidR="00BD081C" w:rsidRPr="00E70910" w:rsidRDefault="00BD081C" w:rsidP="00BD081C">
      <w:pPr>
        <w:pStyle w:val="Text"/>
        <w:rPr>
          <w:b/>
          <w:color w:val="009DC5" w:themeColor="text2"/>
          <w:sz w:val="26"/>
        </w:rPr>
      </w:pPr>
      <w:r w:rsidRPr="00E70910">
        <w:rPr>
          <w:b/>
          <w:color w:val="009DC5" w:themeColor="text2"/>
          <w:sz w:val="26"/>
        </w:rPr>
        <w:t>Das neue Feature Pack FP 2021.0</w:t>
      </w:r>
      <w:r w:rsidR="000A0243">
        <w:rPr>
          <w:b/>
          <w:color w:val="009DC5" w:themeColor="text2"/>
          <w:sz w:val="26"/>
        </w:rPr>
        <w:t>2</w:t>
      </w:r>
      <w:r w:rsidRPr="00664C91">
        <w:rPr>
          <w:b/>
          <w:color w:val="009DC5" w:themeColor="text2"/>
          <w:sz w:val="26"/>
        </w:rPr>
        <w:br/>
      </w:r>
      <w:r w:rsidRPr="00E70910">
        <w:rPr>
          <w:b/>
          <w:color w:val="009DC5" w:themeColor="text2"/>
          <w:sz w:val="26"/>
        </w:rPr>
        <w:t>Änderungen und Neuerungen in der Personalinformation</w:t>
      </w:r>
    </w:p>
    <w:p w:rsidR="00BD081C" w:rsidRPr="00E70910" w:rsidRDefault="00BD081C" w:rsidP="00BD081C">
      <w:pPr>
        <w:pStyle w:val="Text"/>
      </w:pPr>
      <w:r w:rsidRPr="00E70910">
        <w:t>Zur Feature Pack Auslieferung möchten wir Ihnen gerne anbieten, dass ein Berater über die Neuigkeiten und Änderungen berichtet und auf Ihre Fragen eingeht.</w:t>
      </w:r>
    </w:p>
    <w:p w:rsidR="0035232E" w:rsidRDefault="00BD081C" w:rsidP="00040886">
      <w:pPr>
        <w:pStyle w:val="Text"/>
      </w:pPr>
      <w:r w:rsidRPr="00E70910">
        <w:t>Das Angebot umfasst einen halben Tag und wird nach Aufwand berechnet.</w:t>
      </w:r>
      <w:r w:rsidR="0035232E">
        <w:t xml:space="preserve"> </w:t>
      </w:r>
      <w:r w:rsidRPr="00E70910">
        <w:t>Der Stundensatz beträgt 145,00 € plus Spesen und MWST.</w:t>
      </w:r>
      <w:r w:rsidR="0035232E">
        <w:t xml:space="preserve"> </w:t>
      </w:r>
      <w:r w:rsidRPr="00E70910">
        <w:t>Bitte stellen Sie sicher, dass vor einem möglichen Termin das FP 2021.01 eingespielt wurde.</w:t>
      </w:r>
    </w:p>
    <w:p w:rsidR="0035232E" w:rsidRDefault="0035232E" w:rsidP="0035232E"/>
    <w:p w:rsidR="0035232E" w:rsidRDefault="0035232E" w:rsidP="0035232E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28913D2B" wp14:editId="66E472A9">
                <wp:extent cx="5940000" cy="0"/>
                <wp:effectExtent l="0" t="0" r="0" b="0"/>
                <wp:docPr id="12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040886" w:rsidP="00040886">
      <w:pPr>
        <w:pStyle w:val="Beschriftung"/>
      </w:pPr>
      <w:r>
        <w:t>Gewünschter Zeitraum | Kalenderwoche</w:t>
      </w:r>
      <w:r w:rsidRPr="00040886">
        <w:t xml:space="preserve"> </w:t>
      </w:r>
      <w:r>
        <w:tab/>
      </w:r>
      <w:r>
        <w:tab/>
      </w:r>
      <w:r>
        <w:tab/>
      </w:r>
      <w:r>
        <w:tab/>
      </w:r>
      <w:r w:rsidRPr="00040886">
        <w:t>Gewünschte</w:t>
      </w:r>
      <w:r>
        <w:t>:r</w:t>
      </w:r>
      <w:r w:rsidRPr="00040886">
        <w:t xml:space="preserve"> Hansalog-Mitarbeiter</w:t>
      </w:r>
      <w:r>
        <w:t>:in</w:t>
      </w:r>
    </w:p>
    <w:p w:rsidR="0035232E" w:rsidRDefault="0035232E" w:rsidP="0035232E"/>
    <w:p w:rsidR="00BD081C" w:rsidRDefault="00BD081C" w:rsidP="00BD081C">
      <w:r>
        <w:rPr>
          <w:rFonts w:eastAsia="Times New Roman" w:cs="Times New Roman"/>
          <w:sz w:val="14"/>
          <w:szCs w:val="20"/>
          <w:lang w:eastAsia="de-DE"/>
        </w:rPr>
        <w:t>Firma</w:t>
      </w:r>
    </w:p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650FA7A4" wp14:editId="249F2E26">
                <wp:extent cx="5940000" cy="0"/>
                <wp:effectExtent l="0" t="0" r="0" b="0"/>
                <wp:docPr id="1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Lv1LE3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09BA2D0B" wp14:editId="465EAC2E">
                <wp:extent cx="5940000" cy="0"/>
                <wp:effectExtent l="0" t="0" r="0" b="0"/>
                <wp:docPr id="14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H7U9g7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>
      <w:pPr>
        <w:rPr>
          <w:rFonts w:eastAsia="Times New Roman" w:cs="Times New Roman"/>
          <w:sz w:val="14"/>
          <w:szCs w:val="20"/>
          <w:lang w:eastAsia="de-DE"/>
        </w:rPr>
      </w:pPr>
    </w:p>
    <w:p w:rsidR="00BD081C" w:rsidRDefault="00BD081C" w:rsidP="00BD081C">
      <w:r>
        <w:rPr>
          <w:rFonts w:eastAsia="Times New Roman" w:cs="Times New Roman"/>
          <w:sz w:val="14"/>
          <w:szCs w:val="20"/>
          <w:lang w:eastAsia="de-DE"/>
        </w:rPr>
        <w:t>Anschrift</w:t>
      </w:r>
    </w:p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3900287E" wp14:editId="561E4410">
                <wp:extent cx="5940000" cy="0"/>
                <wp:effectExtent l="0" t="0" r="0" b="0"/>
                <wp:docPr id="19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GhKWeT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6225EEEE" wp14:editId="644C077C">
                <wp:extent cx="5940000" cy="0"/>
                <wp:effectExtent l="0" t="0" r="0" b="0"/>
                <wp:docPr id="15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D3LQDD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>
      <w:pPr>
        <w:rPr>
          <w:rFonts w:eastAsia="Times New Roman" w:cs="Times New Roman"/>
          <w:sz w:val="14"/>
          <w:szCs w:val="20"/>
          <w:lang w:eastAsia="de-DE"/>
        </w:rPr>
      </w:pPr>
    </w:p>
    <w:p w:rsidR="00BD081C" w:rsidRDefault="00BD081C" w:rsidP="00BD081C">
      <w:pPr>
        <w:rPr>
          <w:rFonts w:eastAsia="Times New Roman" w:cs="Times New Roman"/>
          <w:sz w:val="14"/>
          <w:szCs w:val="20"/>
          <w:lang w:eastAsia="de-DE"/>
        </w:rPr>
      </w:pPr>
      <w:r w:rsidRPr="00E70910">
        <w:rPr>
          <w:rFonts w:eastAsia="Times New Roman" w:cs="Times New Roman"/>
          <w:sz w:val="14"/>
          <w:szCs w:val="20"/>
          <w:lang w:eastAsia="de-DE"/>
        </w:rPr>
        <w:t>E-Mail-Adresse</w:t>
      </w:r>
    </w:p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53C816E2" wp14:editId="3E22B917">
                <wp:extent cx="5940000" cy="0"/>
                <wp:effectExtent l="0" t="0" r="0" b="0"/>
                <wp:docPr id="20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GxFYx/jAQAAMQ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/>
    <w:p w:rsidR="00BD081C" w:rsidRPr="00E70910" w:rsidRDefault="00BD081C" w:rsidP="00BD081C">
      <w:r w:rsidRPr="00E70910">
        <w:t>Tragen Sie hier Ihre speziellen Wünsche oder Themen für die Beratung ein</w:t>
      </w:r>
      <w:r w:rsidR="0035232E">
        <w:t>:</w: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55236ACA" wp14:editId="4AC4B381">
                <wp:extent cx="5940000" cy="0"/>
                <wp:effectExtent l="0" t="0" r="0" b="0"/>
                <wp:docPr id="1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BD081C" w:rsidRDefault="00BD081C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772739D2" wp14:editId="36E224F3">
                <wp:extent cx="5940000" cy="0"/>
                <wp:effectExtent l="0" t="0" r="0" b="0"/>
                <wp:docPr id="5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7F66F9" w:rsidRDefault="007F66F9" w:rsidP="00BD081C"/>
    <w:p w:rsidR="007F66F9" w:rsidRDefault="007F66F9" w:rsidP="00BD081C"/>
    <w:p w:rsidR="00BD081C" w:rsidRDefault="00BD081C" w:rsidP="00BD081C">
      <w:r>
        <w:rPr>
          <w:noProof/>
          <w:lang w:eastAsia="de-DE"/>
        </w:rPr>
        <mc:AlternateContent>
          <mc:Choice Requires="wps">
            <w:drawing>
              <wp:inline distT="0" distB="0" distL="0" distR="0" wp14:anchorId="1CB05B44" wp14:editId="34AA0324">
                <wp:extent cx="5940000" cy="0"/>
                <wp:effectExtent l="0" t="0" r="0" b="0"/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0000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Gerader Verbinder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7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" strokecolor="black [3213]" strokeweight="1pt">
                <v:stroke dashstyle="1 1" joinstyle="miter" endcap="round"/>
                <w10:anchorlock/>
              </v:line>
            </w:pict>
          </mc:Fallback>
        </mc:AlternateContent>
      </w:r>
    </w:p>
    <w:p w:rsidR="00C34C3A" w:rsidRDefault="00BD081C" w:rsidP="00BD081C">
      <w:pPr>
        <w:pStyle w:val="Beschriftung"/>
        <w:tabs>
          <w:tab w:val="left" w:pos="5103"/>
        </w:tabs>
      </w:pPr>
      <w:r>
        <w:t>Ort | Datum</w:t>
      </w:r>
      <w:r>
        <w:tab/>
        <w:t>Stempel | Unterschrift</w:t>
      </w:r>
    </w:p>
    <w:sectPr w:rsidR="00C34C3A" w:rsidSect="00040886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0" w:right="851" w:bottom="1871" w:left="1418" w:header="1259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29F" w:rsidRDefault="0082129F" w:rsidP="00C34C3A">
      <w:pPr>
        <w:spacing w:line="240" w:lineRule="auto"/>
      </w:pPr>
      <w:r>
        <w:separator/>
      </w:r>
    </w:p>
  </w:endnote>
  <w:endnote w:type="continuationSeparator" w:id="0">
    <w:p w:rsidR="0082129F" w:rsidRDefault="0082129F" w:rsidP="00C34C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 Semibold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1A6" w:rsidRPr="00CB635B" w:rsidRDefault="009211A6" w:rsidP="00CB635B">
    <w:pPr>
      <w:pStyle w:val="Fuzeile"/>
    </w:pPr>
    <w:r w:rsidRPr="00CB635B">
      <w:rPr>
        <w:b/>
      </w:rPr>
      <w:t>HANSALOG GmbH &amp; Co. KG</w:t>
    </w:r>
    <w:r w:rsidRPr="00CB635B">
      <w:t xml:space="preserve"> | Am Lordsee 1 | 49577 Ankum | Telefon +49 5462 7650 | Fax +49 5462 765443 | info@hansalog.de | www.hansalog.de</w:t>
    </w:r>
  </w:p>
  <w:p w:rsidR="009211A6" w:rsidRPr="00CB635B" w:rsidRDefault="009211A6" w:rsidP="00CB635B">
    <w:pPr>
      <w:pStyle w:val="Fuzeile"/>
    </w:pPr>
    <w:r w:rsidRPr="00CB635B">
      <w:t>KG mit Sitz in Ankum bei Osnabrück | Handelsregister Osnabrück HRA 6926 | Persönlich haftende Gesellschafterin: HDS Rechenzentrum GmbH</w:t>
    </w:r>
  </w:p>
  <w:p w:rsidR="007A2646" w:rsidRPr="00CB635B" w:rsidRDefault="009211A6" w:rsidP="00CB635B">
    <w:pPr>
      <w:pStyle w:val="Fuzeile"/>
    </w:pPr>
    <w:r w:rsidRPr="00CB635B">
      <w:t>Handelsregister Osnabrück HRB 20119 | Ust.-IdNr.: DE117702390 | Steuernummer: 67/200/16907 | Geschäftsführer: Franz Jürgens, Gerrit Gowarsch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5EBB" w:rsidRPr="00CB635B" w:rsidRDefault="000D5EBB" w:rsidP="000D5EBB">
    <w:pPr>
      <w:pStyle w:val="Fuzeile"/>
    </w:pPr>
    <w:r w:rsidRPr="00CB635B">
      <w:rPr>
        <w:b/>
      </w:rPr>
      <w:t>HANSALOG GmbH &amp; Co. KG</w:t>
    </w:r>
    <w:r w:rsidRPr="00CB635B">
      <w:t xml:space="preserve"> | Am Lordsee 1 | 49577 Ankum | Telefon +49 5462 765</w:t>
    </w:r>
    <w:r>
      <w:t> </w:t>
    </w:r>
    <w:r w:rsidRPr="00CB635B">
      <w:t>0 | Fax +49 5462 765</w:t>
    </w:r>
    <w:r>
      <w:t> </w:t>
    </w:r>
    <w:r w:rsidRPr="00CB635B">
      <w:t>443 | info@hansalog.de | www.hansalog.de</w:t>
    </w:r>
  </w:p>
  <w:p w:rsidR="000D5EBB" w:rsidRPr="00CB635B" w:rsidRDefault="000D5EBB" w:rsidP="000D5EBB">
    <w:pPr>
      <w:pStyle w:val="Fuzeile"/>
    </w:pPr>
    <w:r w:rsidRPr="00CB635B">
      <w:t>KG mit Sitz in Ankum bei Osnabrück | Handelsregister Osnabrück HRA 6926 | Persönlich haftende Gesellschafterin: HDS Rechenzentrum GmbH</w:t>
    </w:r>
  </w:p>
  <w:p w:rsidR="007A2646" w:rsidRPr="000D5EBB" w:rsidRDefault="000D5EBB" w:rsidP="000D5EBB">
    <w:pPr>
      <w:pStyle w:val="Fuzeile"/>
    </w:pPr>
    <w:r w:rsidRPr="00CB635B">
      <w:t xml:space="preserve">Handelsregister Osnabrück HRB 20119 | </w:t>
    </w:r>
    <w:r w:rsidRPr="00971250">
      <w:t>USt-IdNr.</w:t>
    </w:r>
    <w:r w:rsidRPr="00CB635B">
      <w:t>: DE117</w:t>
    </w:r>
    <w:r>
      <w:t xml:space="preserve"> </w:t>
    </w:r>
    <w:r w:rsidRPr="00CB635B">
      <w:t>702</w:t>
    </w:r>
    <w:r>
      <w:t xml:space="preserve"> </w:t>
    </w:r>
    <w:r w:rsidRPr="00CB635B">
      <w:t xml:space="preserve">390 | Steuernummer: 67/200/16907 | Geschäftsführer: </w:t>
    </w:r>
    <w:r w:rsidR="00291B0C">
      <w:t>Simone Gövert</w:t>
    </w:r>
    <w:r w:rsidRPr="00CB635B">
      <w:t>, Gerrit Gowarsch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29F" w:rsidRDefault="0082129F" w:rsidP="00C34C3A">
      <w:pPr>
        <w:spacing w:line="240" w:lineRule="auto"/>
      </w:pPr>
      <w:r>
        <w:separator/>
      </w:r>
    </w:p>
  </w:footnote>
  <w:footnote w:type="continuationSeparator" w:id="0">
    <w:p w:rsidR="0082129F" w:rsidRDefault="0082129F" w:rsidP="00C34C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C3A" w:rsidRDefault="007A2646" w:rsidP="007A2646">
    <w:pPr>
      <w:pStyle w:val="Kopfzeile"/>
      <w:spacing w:after="2020"/>
      <w:contextualSpacing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 wp14:anchorId="30EA25DB" wp14:editId="21BAFEF4">
          <wp:simplePos x="0" y="0"/>
          <wp:positionH relativeFrom="page">
            <wp:posOffset>6250194</wp:posOffset>
          </wp:positionH>
          <wp:positionV relativeFrom="page">
            <wp:posOffset>515620</wp:posOffset>
          </wp:positionV>
          <wp:extent cx="593090" cy="377825"/>
          <wp:effectExtent l="0" t="0" r="0" b="3175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" name="Grafik 1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090" cy="377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2E2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1DD3998E" wp14:editId="59B697EE">
              <wp:simplePos x="0" y="0"/>
              <wp:positionH relativeFrom="page">
                <wp:posOffset>71755</wp:posOffset>
              </wp:positionH>
              <wp:positionV relativeFrom="page">
                <wp:posOffset>7543165</wp:posOffset>
              </wp:positionV>
              <wp:extent cx="36000" cy="36000"/>
              <wp:effectExtent l="0" t="0" r="2540" b="2540"/>
              <wp:wrapNone/>
              <wp:docPr id="11" name="Ellips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11" o:spid="_x0000_s1026" style="position:absolute;margin-left:5.65pt;margin-top:593.95pt;width:2.85pt;height:2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 w:rsidR="009A2E2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4CEF59E8" wp14:editId="1558E7F5">
              <wp:simplePos x="0" y="0"/>
              <wp:positionH relativeFrom="page">
                <wp:posOffset>71755</wp:posOffset>
              </wp:positionH>
              <wp:positionV relativeFrom="page">
                <wp:posOffset>5328920</wp:posOffset>
              </wp:positionV>
              <wp:extent cx="36000" cy="36000"/>
              <wp:effectExtent l="0" t="0" r="2540" b="2540"/>
              <wp:wrapNone/>
              <wp:docPr id="10" name="Ellips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10" o:spid="_x0000_s1026" style="position:absolute;margin-left:5.65pt;margin-top:419.6pt;width:2.85pt;height:2.8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 w:rsidR="009A2E2C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EC77135" wp14:editId="144EB182">
              <wp:simplePos x="0" y="0"/>
              <wp:positionH relativeFrom="page">
                <wp:posOffset>71755</wp:posOffset>
              </wp:positionH>
              <wp:positionV relativeFrom="page">
                <wp:posOffset>3762375</wp:posOffset>
              </wp:positionV>
              <wp:extent cx="36000" cy="36000"/>
              <wp:effectExtent l="0" t="0" r="2540" b="2540"/>
              <wp:wrapNone/>
              <wp:docPr id="9" name="Ellips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9" o:spid="_x0000_s1026" style="position:absolute;margin-left:5.65pt;margin-top:296.25pt;width:2.85pt;height:2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t xml:space="preserve">Seite </w:t>
    </w:r>
    <w:r w:rsidRPr="007A2646">
      <w:rPr>
        <w:b/>
      </w:rPr>
      <w:fldChar w:fldCharType="begin"/>
    </w:r>
    <w:r w:rsidRPr="007A2646">
      <w:rPr>
        <w:b/>
      </w:rPr>
      <w:instrText xml:space="preserve"> PAGE   \* MERGEFORMAT </w:instrText>
    </w:r>
    <w:r w:rsidRPr="007A2646">
      <w:rPr>
        <w:b/>
      </w:rPr>
      <w:fldChar w:fldCharType="separate"/>
    </w:r>
    <w:r w:rsidRPr="007A2646">
      <w:rPr>
        <w:b/>
        <w:noProof/>
      </w:rPr>
      <w:t>2</w:t>
    </w:r>
    <w:r w:rsidRPr="007A2646">
      <w:rPr>
        <w:b/>
      </w:rPr>
      <w:fldChar w:fldCharType="end"/>
    </w:r>
    <w:r>
      <w:t xml:space="preserve"> | </w:t>
    </w:r>
    <w:fldSimple w:instr=" NUMPAGES   \* MERGEFORMAT ">
      <w:r w:rsidR="000606A2">
        <w:rPr>
          <w:noProof/>
        </w:rPr>
        <w:t>1</w:t>
      </w:r>
    </w:fldSimple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2646" w:rsidRDefault="007A2646" w:rsidP="007A2646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1" layoutInCell="1" allowOverlap="1" wp14:anchorId="29FC84FF" wp14:editId="5786EA06">
              <wp:simplePos x="0" y="0"/>
              <wp:positionH relativeFrom="page">
                <wp:posOffset>71755</wp:posOffset>
              </wp:positionH>
              <wp:positionV relativeFrom="page">
                <wp:posOffset>7543165</wp:posOffset>
              </wp:positionV>
              <wp:extent cx="36000" cy="36000"/>
              <wp:effectExtent l="0" t="0" r="2540" b="2540"/>
              <wp:wrapNone/>
              <wp:docPr id="2" name="Ellips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2" o:spid="_x0000_s1026" style="position:absolute;margin-left:5.65pt;margin-top:593.95pt;width:2.85pt;height:2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6DCCDBA4" wp14:editId="67131F42">
              <wp:simplePos x="0" y="0"/>
              <wp:positionH relativeFrom="page">
                <wp:posOffset>71755</wp:posOffset>
              </wp:positionH>
              <wp:positionV relativeFrom="page">
                <wp:posOffset>5328920</wp:posOffset>
              </wp:positionV>
              <wp:extent cx="36000" cy="36000"/>
              <wp:effectExtent l="0" t="0" r="2540" b="2540"/>
              <wp:wrapNone/>
              <wp:docPr id="3" name="Ellips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3" o:spid="_x0000_s1026" style="position:absolute;margin-left:5.65pt;margin-top:419.6pt;width:2.85pt;height:2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1" layoutInCell="1" allowOverlap="1" wp14:anchorId="63A30A68" wp14:editId="00D3130C">
              <wp:simplePos x="0" y="0"/>
              <wp:positionH relativeFrom="page">
                <wp:posOffset>71755</wp:posOffset>
              </wp:positionH>
              <wp:positionV relativeFrom="page">
                <wp:posOffset>3762375</wp:posOffset>
              </wp:positionV>
              <wp:extent cx="36000" cy="36000"/>
              <wp:effectExtent l="0" t="0" r="2540" b="2540"/>
              <wp:wrapNone/>
              <wp:docPr id="4" name="Ellips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" cy="36000"/>
                      </a:xfrm>
                      <a:prstGeom prst="ellipse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id="Ellipse 4" o:spid="_x0000_s1026" style="position:absolute;margin-left:5.65pt;margin-top:296.25pt;width:2.85pt;height:2.8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" fillcolor="#ee7203 [3214]" stroked="f" strokeweight="1pt">
              <v:stroke joinstyle="miter"/>
              <w10:wrap anchorx="page" anchory="page"/>
              <w10:anchorlock/>
            </v:oval>
          </w:pict>
        </mc:Fallback>
      </mc:AlternateContent>
    </w:r>
    <w:r>
      <w:rPr>
        <w:noProof/>
        <w:lang w:eastAsia="de-DE"/>
      </w:rPr>
      <w:drawing>
        <wp:anchor distT="0" distB="0" distL="114300" distR="114300" simplePos="0" relativeHeight="251667456" behindDoc="0" locked="0" layoutInCell="1" allowOverlap="1" wp14:anchorId="3C8E6FFA" wp14:editId="3F6AA1A3">
          <wp:simplePos x="0" y="0"/>
          <wp:positionH relativeFrom="page">
            <wp:posOffset>4788535</wp:posOffset>
          </wp:positionH>
          <wp:positionV relativeFrom="page">
            <wp:posOffset>514985</wp:posOffset>
          </wp:positionV>
          <wp:extent cx="1850400" cy="378000"/>
          <wp:effectExtent l="0" t="0" r="0" b="3175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0400" cy="37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7FE6"/>
    <w:multiLevelType w:val="multilevel"/>
    <w:tmpl w:val="E7D6B6B2"/>
    <w:lvl w:ilvl="0">
      <w:start w:val="1"/>
      <w:numFmt w:val="decimal"/>
      <w:pStyle w:val="berschrift1"/>
      <w:lvlText w:val="%1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0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28F7397E"/>
    <w:multiLevelType w:val="multilevel"/>
    <w:tmpl w:val="43BAB326"/>
    <w:lvl w:ilvl="0">
      <w:start w:val="1"/>
      <w:numFmt w:val="bullet"/>
      <w:pStyle w:val="Bullet"/>
      <w:lvlText w:val=""/>
      <w:lvlJc w:val="left"/>
      <w:pPr>
        <w:ind w:left="851" w:hanging="284"/>
      </w:pPr>
      <w:rPr>
        <w:rFonts w:ascii="Wingdings" w:hAnsi="Wingdings" w:hint="default"/>
        <w:color w:val="009DC5" w:themeColor="text2"/>
      </w:rPr>
    </w:lvl>
    <w:lvl w:ilvl="1">
      <w:start w:val="1"/>
      <w:numFmt w:val="bullet"/>
      <w:lvlText w:val=""/>
      <w:lvlJc w:val="left"/>
      <w:pPr>
        <w:ind w:left="1021" w:hanging="170"/>
      </w:pPr>
      <w:rPr>
        <w:rFonts w:ascii="Wingdings" w:hAnsi="Wingdings" w:hint="default"/>
        <w:color w:val="009DC5" w:themeColor="text2"/>
      </w:rPr>
    </w:lvl>
    <w:lvl w:ilvl="2">
      <w:start w:val="1"/>
      <w:numFmt w:val="bullet"/>
      <w:lvlText w:val="◦"/>
      <w:lvlJc w:val="left"/>
      <w:pPr>
        <w:ind w:left="1191" w:hanging="170"/>
      </w:pPr>
      <w:rPr>
        <w:rFonts w:ascii="Lato" w:hAnsi="Lato" w:hint="default"/>
        <w:color w:val="009DC5" w:themeColor="text2"/>
      </w:rPr>
    </w:lvl>
    <w:lvl w:ilvl="3">
      <w:start w:val="1"/>
      <w:numFmt w:val="bullet"/>
      <w:lvlText w:val="∙"/>
      <w:lvlJc w:val="left"/>
      <w:pPr>
        <w:ind w:left="1361" w:hanging="170"/>
      </w:pPr>
      <w:rPr>
        <w:rFonts w:ascii="Lato" w:hAnsi="Lato" w:hint="default"/>
        <w:color w:val="009DC5" w:themeColor="text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5F7856E1"/>
    <w:multiLevelType w:val="hybridMultilevel"/>
    <w:tmpl w:val="359276EC"/>
    <w:lvl w:ilvl="0" w:tplc="C9C07120">
      <w:start w:val="1"/>
      <w:numFmt w:val="bullet"/>
      <w:lvlText w:val="○"/>
      <w:lvlJc w:val="left"/>
      <w:pPr>
        <w:ind w:left="720" w:hanging="153"/>
      </w:pPr>
      <w:rPr>
        <w:rFonts w:ascii="Lato" w:hAnsi="Lato" w:hint="default"/>
        <w:color w:val="009DC5" w:themeColor="text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6A2"/>
    <w:rsid w:val="00040886"/>
    <w:rsid w:val="000606A2"/>
    <w:rsid w:val="000807BE"/>
    <w:rsid w:val="000A0243"/>
    <w:rsid w:val="000D5EBB"/>
    <w:rsid w:val="0010409D"/>
    <w:rsid w:val="00203B5C"/>
    <w:rsid w:val="002453FC"/>
    <w:rsid w:val="00286530"/>
    <w:rsid w:val="00291B0C"/>
    <w:rsid w:val="0035232E"/>
    <w:rsid w:val="00383D98"/>
    <w:rsid w:val="003C6392"/>
    <w:rsid w:val="004115F2"/>
    <w:rsid w:val="004428DC"/>
    <w:rsid w:val="004960F6"/>
    <w:rsid w:val="004B7ABD"/>
    <w:rsid w:val="004D191F"/>
    <w:rsid w:val="00601ECE"/>
    <w:rsid w:val="00635163"/>
    <w:rsid w:val="006459C4"/>
    <w:rsid w:val="00712C12"/>
    <w:rsid w:val="00744FDE"/>
    <w:rsid w:val="00764BE9"/>
    <w:rsid w:val="00775DE5"/>
    <w:rsid w:val="007948F4"/>
    <w:rsid w:val="007A2646"/>
    <w:rsid w:val="007A352B"/>
    <w:rsid w:val="007F66F9"/>
    <w:rsid w:val="0082129F"/>
    <w:rsid w:val="00840BEF"/>
    <w:rsid w:val="00877C46"/>
    <w:rsid w:val="008A4200"/>
    <w:rsid w:val="009211A6"/>
    <w:rsid w:val="00970D05"/>
    <w:rsid w:val="009A2E2C"/>
    <w:rsid w:val="009E3852"/>
    <w:rsid w:val="00A60C7C"/>
    <w:rsid w:val="00A70117"/>
    <w:rsid w:val="00A84294"/>
    <w:rsid w:val="00AD0769"/>
    <w:rsid w:val="00AD5193"/>
    <w:rsid w:val="00B41CC6"/>
    <w:rsid w:val="00B511D1"/>
    <w:rsid w:val="00BA6A30"/>
    <w:rsid w:val="00BD081C"/>
    <w:rsid w:val="00C34C3A"/>
    <w:rsid w:val="00C34FED"/>
    <w:rsid w:val="00CA52C8"/>
    <w:rsid w:val="00CB635B"/>
    <w:rsid w:val="00CC2C3A"/>
    <w:rsid w:val="00D27257"/>
    <w:rsid w:val="00D632D1"/>
    <w:rsid w:val="00EB7A2E"/>
    <w:rsid w:val="00F05631"/>
    <w:rsid w:val="00F2538A"/>
    <w:rsid w:val="00F36733"/>
    <w:rsid w:val="00F7462D"/>
    <w:rsid w:val="00F855EA"/>
    <w:rsid w:val="00FB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C472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41CC6"/>
    <w:pPr>
      <w:spacing w:after="0" w:line="280" w:lineRule="atLeast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41CC6"/>
    <w:pPr>
      <w:numPr>
        <w:numId w:val="5"/>
      </w:numPr>
      <w:spacing w:before="420" w:after="140"/>
      <w:outlineLvl w:val="0"/>
    </w:pPr>
    <w:rPr>
      <w:b/>
      <w:color w:val="009DC5" w:themeColor="text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70117"/>
    <w:pPr>
      <w:numPr>
        <w:ilvl w:val="1"/>
        <w:numId w:val="5"/>
      </w:numPr>
      <w:spacing w:beforeLines="140" w:before="336" w:afterLines="140" w:after="336"/>
      <w:outlineLvl w:val="1"/>
    </w:pPr>
    <w:rPr>
      <w:b/>
      <w:bCs/>
      <w:color w:val="000000" w:themeColor="text1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70117"/>
    <w:pPr>
      <w:keepNext/>
      <w:keepLines/>
      <w:numPr>
        <w:ilvl w:val="2"/>
        <w:numId w:val="5"/>
      </w:numPr>
      <w:spacing w:beforeLines="140" w:before="336" w:afterLines="140" w:after="336"/>
      <w:outlineLvl w:val="2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70117"/>
    <w:pPr>
      <w:keepNext/>
      <w:keepLines/>
      <w:numPr>
        <w:ilvl w:val="3"/>
        <w:numId w:val="5"/>
      </w:numPr>
      <w:spacing w:beforeLines="140" w:before="336" w:afterLines="140" w:after="336"/>
      <w:outlineLvl w:val="3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B41CC6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B25502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1CC6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763801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1CC6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763801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1CC6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1CC6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VFsimple">
    <w:name w:val="VF simple"/>
    <w:basedOn w:val="NormaleTabelle"/>
    <w:uiPriority w:val="99"/>
    <w:rsid w:val="004960F6"/>
    <w:pPr>
      <w:spacing w:after="0" w:line="240" w:lineRule="auto"/>
    </w:pPr>
    <w:rPr>
      <w:rFonts w:eastAsia="Times New Roman" w:cs="Times New Roman"/>
      <w:sz w:val="20"/>
      <w:szCs w:val="20"/>
      <w:lang w:val="sv-SE" w:eastAsia="sv-SE"/>
    </w:rPr>
    <w:tblPr>
      <w:tblBorders>
        <w:bottom w:val="single" w:sz="4" w:space="0" w:color="BFBFBF" w:themeColor="background1" w:themeShade="BF"/>
        <w:insideH w:val="single" w:sz="4" w:space="0" w:color="BFBFBF" w:themeColor="background1" w:themeShade="BF"/>
      </w:tblBorders>
      <w:tblCellMar>
        <w:top w:w="57" w:type="dxa"/>
        <w:left w:w="0" w:type="dxa"/>
        <w:bottom w:w="57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A84294"/>
    <w:pPr>
      <w:spacing w:after="0" w:line="240" w:lineRule="auto"/>
    </w:pPr>
    <w:rPr>
      <w:rFonts w:eastAsia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M">
    <w:name w:val="BM"/>
    <w:basedOn w:val="NormaleTabelle"/>
    <w:uiPriority w:val="99"/>
    <w:rsid w:val="00764BE9"/>
    <w:pPr>
      <w:spacing w:after="0" w:line="240" w:lineRule="auto"/>
    </w:pPr>
    <w:rPr>
      <w:sz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7A2646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7A2646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CB635B"/>
    <w:pPr>
      <w:spacing w:line="24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CB635B"/>
    <w:rPr>
      <w:sz w:val="14"/>
    </w:rPr>
  </w:style>
  <w:style w:type="paragraph" w:customStyle="1" w:styleId="Betreff">
    <w:name w:val="Betreff"/>
    <w:basedOn w:val="Standard"/>
    <w:qFormat/>
    <w:rsid w:val="004428DC"/>
    <w:pPr>
      <w:spacing w:after="220" w:line="400" w:lineRule="atLeast"/>
      <w:contextualSpacing/>
    </w:pPr>
    <w:rPr>
      <w:b/>
      <w:color w:val="009DC5" w:themeColor="text2"/>
      <w:sz w:val="26"/>
    </w:rPr>
  </w:style>
  <w:style w:type="paragraph" w:customStyle="1" w:styleId="Fensterzeile">
    <w:name w:val="Fensterzeile"/>
    <w:basedOn w:val="Standard"/>
    <w:qFormat/>
    <w:rsid w:val="00A84294"/>
    <w:rPr>
      <w:rFonts w:eastAsia="Times New Roman" w:cs="Times New Roman"/>
      <w:sz w:val="14"/>
      <w:szCs w:val="20"/>
      <w:lang w:eastAsia="de-DE"/>
    </w:rPr>
  </w:style>
  <w:style w:type="paragraph" w:customStyle="1" w:styleId="Text">
    <w:name w:val="Text"/>
    <w:basedOn w:val="Standard"/>
    <w:qFormat/>
    <w:rsid w:val="00CB635B"/>
    <w:pPr>
      <w:spacing w:after="140"/>
    </w:pPr>
  </w:style>
  <w:style w:type="character" w:styleId="IntensiveHervorhebung">
    <w:name w:val="Intense Emphasis"/>
    <w:uiPriority w:val="21"/>
    <w:rsid w:val="00CB635B"/>
    <w:rPr>
      <w:rFonts w:asciiTheme="majorHAnsi" w:hAnsiTheme="majorHAnsi"/>
    </w:rPr>
  </w:style>
  <w:style w:type="character" w:styleId="Hervorhebung">
    <w:name w:val="Emphasis"/>
    <w:uiPriority w:val="20"/>
    <w:qFormat/>
    <w:rsid w:val="00CB635B"/>
    <w:rPr>
      <w:rFonts w:asciiTheme="majorHAnsi" w:hAnsiTheme="majorHAnsi"/>
    </w:rPr>
  </w:style>
  <w:style w:type="paragraph" w:customStyle="1" w:styleId="Bullet">
    <w:name w:val="Bullet"/>
    <w:basedOn w:val="Text"/>
    <w:qFormat/>
    <w:rsid w:val="006459C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B41CC6"/>
    <w:rPr>
      <w:b/>
      <w:color w:val="009DC5" w:themeColor="text2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70117"/>
    <w:rPr>
      <w:b/>
      <w:bCs/>
      <w:color w:val="000000" w:themeColor="text1"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1CC6"/>
    <w:rPr>
      <w:rFonts w:asciiTheme="majorHAnsi" w:eastAsiaTheme="majorEastAsia" w:hAnsiTheme="majorHAnsi" w:cstheme="majorBidi"/>
      <w:color w:val="B25502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1CC6"/>
    <w:rPr>
      <w:rFonts w:asciiTheme="majorHAnsi" w:eastAsiaTheme="majorEastAsia" w:hAnsiTheme="majorHAnsi" w:cstheme="majorBidi"/>
      <w:color w:val="763801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1CC6"/>
    <w:rPr>
      <w:rFonts w:asciiTheme="majorHAnsi" w:eastAsiaTheme="majorEastAsia" w:hAnsiTheme="majorHAnsi" w:cstheme="majorBidi"/>
      <w:i/>
      <w:iCs/>
      <w:color w:val="763801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1CC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1C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Zwischentitel">
    <w:name w:val="Zwischentitel"/>
    <w:basedOn w:val="Standard"/>
    <w:qFormat/>
    <w:rsid w:val="00B41CC6"/>
    <w:pPr>
      <w:spacing w:after="140"/>
      <w:ind w:left="-567"/>
    </w:pPr>
    <w:rPr>
      <w:b/>
      <w:caps/>
      <w:color w:val="009DC5" w:themeColor="text2"/>
      <w:sz w:val="28"/>
      <w:szCs w:val="28"/>
    </w:rPr>
  </w:style>
  <w:style w:type="paragraph" w:customStyle="1" w:styleId="Zwischentitel2">
    <w:name w:val="Zwischentitel 2"/>
    <w:basedOn w:val="Standard"/>
    <w:qFormat/>
    <w:rsid w:val="00B41CC6"/>
    <w:pPr>
      <w:spacing w:before="280"/>
    </w:pPr>
    <w:rPr>
      <w:b/>
      <w:color w:val="009DC5" w:themeColor="text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40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0409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040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40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409D"/>
    <w:rPr>
      <w:b/>
      <w:bCs/>
      <w:sz w:val="20"/>
      <w:szCs w:val="20"/>
    </w:rPr>
  </w:style>
  <w:style w:type="paragraph" w:styleId="Beschriftung">
    <w:name w:val="caption"/>
    <w:basedOn w:val="Fensterzeile"/>
    <w:next w:val="Standard"/>
    <w:uiPriority w:val="35"/>
    <w:unhideWhenUsed/>
    <w:qFormat/>
    <w:rsid w:val="00BD081C"/>
    <w:pPr>
      <w:spacing w:line="240" w:lineRule="atLeas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41CC6"/>
    <w:pPr>
      <w:spacing w:after="0" w:line="280" w:lineRule="atLeast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41CC6"/>
    <w:pPr>
      <w:numPr>
        <w:numId w:val="5"/>
      </w:numPr>
      <w:spacing w:before="420" w:after="140"/>
      <w:outlineLvl w:val="0"/>
    </w:pPr>
    <w:rPr>
      <w:b/>
      <w:color w:val="009DC5" w:themeColor="text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70117"/>
    <w:pPr>
      <w:numPr>
        <w:ilvl w:val="1"/>
        <w:numId w:val="5"/>
      </w:numPr>
      <w:spacing w:beforeLines="140" w:before="336" w:afterLines="140" w:after="336"/>
      <w:outlineLvl w:val="1"/>
    </w:pPr>
    <w:rPr>
      <w:b/>
      <w:bCs/>
      <w:color w:val="000000" w:themeColor="text1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70117"/>
    <w:pPr>
      <w:keepNext/>
      <w:keepLines/>
      <w:numPr>
        <w:ilvl w:val="2"/>
        <w:numId w:val="5"/>
      </w:numPr>
      <w:spacing w:beforeLines="140" w:before="336" w:afterLines="140" w:after="336"/>
      <w:outlineLvl w:val="2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A70117"/>
    <w:pPr>
      <w:keepNext/>
      <w:keepLines/>
      <w:numPr>
        <w:ilvl w:val="3"/>
        <w:numId w:val="5"/>
      </w:numPr>
      <w:spacing w:beforeLines="140" w:before="336" w:afterLines="140" w:after="336"/>
      <w:outlineLvl w:val="3"/>
    </w:pPr>
    <w:rPr>
      <w:rFonts w:asciiTheme="majorHAnsi" w:eastAsiaTheme="majorEastAsia" w:hAnsiTheme="majorHAnsi" w:cstheme="majorBidi"/>
      <w:color w:val="000000" w:themeColor="text1"/>
      <w:szCs w:val="2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rsid w:val="00B41CC6"/>
    <w:pPr>
      <w:keepNext/>
      <w:keepLines/>
      <w:numPr>
        <w:ilvl w:val="4"/>
        <w:numId w:val="5"/>
      </w:numPr>
      <w:spacing w:before="40"/>
      <w:outlineLvl w:val="4"/>
    </w:pPr>
    <w:rPr>
      <w:rFonts w:asciiTheme="majorHAnsi" w:eastAsiaTheme="majorEastAsia" w:hAnsiTheme="majorHAnsi" w:cstheme="majorBidi"/>
      <w:color w:val="B25502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41CC6"/>
    <w:pPr>
      <w:keepNext/>
      <w:keepLines/>
      <w:numPr>
        <w:ilvl w:val="5"/>
        <w:numId w:val="5"/>
      </w:numPr>
      <w:spacing w:before="40"/>
      <w:outlineLvl w:val="5"/>
    </w:pPr>
    <w:rPr>
      <w:rFonts w:asciiTheme="majorHAnsi" w:eastAsiaTheme="majorEastAsia" w:hAnsiTheme="majorHAnsi" w:cstheme="majorBidi"/>
      <w:color w:val="763801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41CC6"/>
    <w:pPr>
      <w:keepNext/>
      <w:keepLines/>
      <w:numPr>
        <w:ilvl w:val="6"/>
        <w:numId w:val="5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763801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41CC6"/>
    <w:pPr>
      <w:keepNext/>
      <w:keepLines/>
      <w:numPr>
        <w:ilvl w:val="7"/>
        <w:numId w:val="5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41CC6"/>
    <w:pPr>
      <w:keepNext/>
      <w:keepLines/>
      <w:numPr>
        <w:ilvl w:val="8"/>
        <w:numId w:val="5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VFsimple">
    <w:name w:val="VF simple"/>
    <w:basedOn w:val="NormaleTabelle"/>
    <w:uiPriority w:val="99"/>
    <w:rsid w:val="004960F6"/>
    <w:pPr>
      <w:spacing w:after="0" w:line="240" w:lineRule="auto"/>
    </w:pPr>
    <w:rPr>
      <w:rFonts w:eastAsia="Times New Roman" w:cs="Times New Roman"/>
      <w:sz w:val="20"/>
      <w:szCs w:val="20"/>
      <w:lang w:val="sv-SE" w:eastAsia="sv-SE"/>
    </w:rPr>
    <w:tblPr>
      <w:tblBorders>
        <w:bottom w:val="single" w:sz="4" w:space="0" w:color="BFBFBF" w:themeColor="background1" w:themeShade="BF"/>
        <w:insideH w:val="single" w:sz="4" w:space="0" w:color="BFBFBF" w:themeColor="background1" w:themeShade="BF"/>
      </w:tblBorders>
      <w:tblCellMar>
        <w:top w:w="57" w:type="dxa"/>
        <w:left w:w="0" w:type="dxa"/>
        <w:bottom w:w="57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A84294"/>
    <w:pPr>
      <w:spacing w:after="0" w:line="240" w:lineRule="auto"/>
    </w:pPr>
    <w:rPr>
      <w:rFonts w:eastAsia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M">
    <w:name w:val="BM"/>
    <w:basedOn w:val="NormaleTabelle"/>
    <w:uiPriority w:val="99"/>
    <w:rsid w:val="00764BE9"/>
    <w:pPr>
      <w:spacing w:after="0" w:line="240" w:lineRule="auto"/>
    </w:pPr>
    <w:rPr>
      <w:sz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</w:style>
  <w:style w:type="paragraph" w:styleId="Kopfzeile">
    <w:name w:val="header"/>
    <w:basedOn w:val="Standard"/>
    <w:link w:val="KopfzeileZchn"/>
    <w:uiPriority w:val="99"/>
    <w:unhideWhenUsed/>
    <w:rsid w:val="007A2646"/>
    <w:pPr>
      <w:tabs>
        <w:tab w:val="center" w:pos="4536"/>
        <w:tab w:val="right" w:pos="9072"/>
      </w:tabs>
      <w:spacing w:line="240" w:lineRule="auto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uiPriority w:val="99"/>
    <w:rsid w:val="007A2646"/>
    <w:rPr>
      <w:sz w:val="14"/>
    </w:rPr>
  </w:style>
  <w:style w:type="paragraph" w:styleId="Fuzeile">
    <w:name w:val="footer"/>
    <w:basedOn w:val="Standard"/>
    <w:link w:val="FuzeileZchn"/>
    <w:uiPriority w:val="99"/>
    <w:unhideWhenUsed/>
    <w:rsid w:val="00CB635B"/>
    <w:pPr>
      <w:spacing w:line="240" w:lineRule="atLeast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CB635B"/>
    <w:rPr>
      <w:sz w:val="14"/>
    </w:rPr>
  </w:style>
  <w:style w:type="paragraph" w:customStyle="1" w:styleId="Betreff">
    <w:name w:val="Betreff"/>
    <w:basedOn w:val="Standard"/>
    <w:qFormat/>
    <w:rsid w:val="004428DC"/>
    <w:pPr>
      <w:spacing w:after="220" w:line="400" w:lineRule="atLeast"/>
      <w:contextualSpacing/>
    </w:pPr>
    <w:rPr>
      <w:b/>
      <w:color w:val="009DC5" w:themeColor="text2"/>
      <w:sz w:val="26"/>
    </w:rPr>
  </w:style>
  <w:style w:type="paragraph" w:customStyle="1" w:styleId="Fensterzeile">
    <w:name w:val="Fensterzeile"/>
    <w:basedOn w:val="Standard"/>
    <w:qFormat/>
    <w:rsid w:val="00A84294"/>
    <w:rPr>
      <w:rFonts w:eastAsia="Times New Roman" w:cs="Times New Roman"/>
      <w:sz w:val="14"/>
      <w:szCs w:val="20"/>
      <w:lang w:eastAsia="de-DE"/>
    </w:rPr>
  </w:style>
  <w:style w:type="paragraph" w:customStyle="1" w:styleId="Text">
    <w:name w:val="Text"/>
    <w:basedOn w:val="Standard"/>
    <w:qFormat/>
    <w:rsid w:val="00CB635B"/>
    <w:pPr>
      <w:spacing w:after="140"/>
    </w:pPr>
  </w:style>
  <w:style w:type="character" w:styleId="IntensiveHervorhebung">
    <w:name w:val="Intense Emphasis"/>
    <w:uiPriority w:val="21"/>
    <w:rsid w:val="00CB635B"/>
    <w:rPr>
      <w:rFonts w:asciiTheme="majorHAnsi" w:hAnsiTheme="majorHAnsi"/>
    </w:rPr>
  </w:style>
  <w:style w:type="character" w:styleId="Hervorhebung">
    <w:name w:val="Emphasis"/>
    <w:uiPriority w:val="20"/>
    <w:qFormat/>
    <w:rsid w:val="00CB635B"/>
    <w:rPr>
      <w:rFonts w:asciiTheme="majorHAnsi" w:hAnsiTheme="majorHAnsi"/>
    </w:rPr>
  </w:style>
  <w:style w:type="paragraph" w:customStyle="1" w:styleId="Bullet">
    <w:name w:val="Bullet"/>
    <w:basedOn w:val="Text"/>
    <w:qFormat/>
    <w:rsid w:val="006459C4"/>
    <w:pPr>
      <w:numPr>
        <w:numId w:val="4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B41CC6"/>
    <w:rPr>
      <w:b/>
      <w:color w:val="009DC5" w:themeColor="text2"/>
      <w:sz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70117"/>
    <w:rPr>
      <w:b/>
      <w:bCs/>
      <w:color w:val="000000" w:themeColor="text1"/>
      <w:sz w:val="20"/>
      <w:szCs w:val="20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A70117"/>
    <w:rPr>
      <w:rFonts w:asciiTheme="majorHAnsi" w:eastAsiaTheme="majorEastAsia" w:hAnsiTheme="majorHAnsi" w:cstheme="majorBidi"/>
      <w:color w:val="000000" w:themeColor="text1"/>
      <w:sz w:val="20"/>
      <w:szCs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41CC6"/>
    <w:rPr>
      <w:rFonts w:asciiTheme="majorHAnsi" w:eastAsiaTheme="majorEastAsia" w:hAnsiTheme="majorHAnsi" w:cstheme="majorBidi"/>
      <w:color w:val="B25502" w:themeColor="accent1" w:themeShade="B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41CC6"/>
    <w:rPr>
      <w:rFonts w:asciiTheme="majorHAnsi" w:eastAsiaTheme="majorEastAsia" w:hAnsiTheme="majorHAnsi" w:cstheme="majorBidi"/>
      <w:color w:val="763801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41CC6"/>
    <w:rPr>
      <w:rFonts w:asciiTheme="majorHAnsi" w:eastAsiaTheme="majorEastAsia" w:hAnsiTheme="majorHAnsi" w:cstheme="majorBidi"/>
      <w:i/>
      <w:iCs/>
      <w:color w:val="763801" w:themeColor="accent1" w:themeShade="7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41CC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41C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Zwischentitel">
    <w:name w:val="Zwischentitel"/>
    <w:basedOn w:val="Standard"/>
    <w:qFormat/>
    <w:rsid w:val="00B41CC6"/>
    <w:pPr>
      <w:spacing w:after="140"/>
      <w:ind w:left="-567"/>
    </w:pPr>
    <w:rPr>
      <w:b/>
      <w:caps/>
      <w:color w:val="009DC5" w:themeColor="text2"/>
      <w:sz w:val="28"/>
      <w:szCs w:val="28"/>
    </w:rPr>
  </w:style>
  <w:style w:type="paragraph" w:customStyle="1" w:styleId="Zwischentitel2">
    <w:name w:val="Zwischentitel 2"/>
    <w:basedOn w:val="Standard"/>
    <w:qFormat/>
    <w:rsid w:val="00B41CC6"/>
    <w:pPr>
      <w:spacing w:before="280"/>
    </w:pPr>
    <w:rPr>
      <w:b/>
      <w:color w:val="009DC5" w:themeColor="text2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0409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0409D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0409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0409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0409D"/>
    <w:rPr>
      <w:b/>
      <w:bCs/>
      <w:sz w:val="20"/>
      <w:szCs w:val="20"/>
    </w:rPr>
  </w:style>
  <w:style w:type="paragraph" w:styleId="Beschriftung">
    <w:name w:val="caption"/>
    <w:basedOn w:val="Fensterzeile"/>
    <w:next w:val="Standard"/>
    <w:uiPriority w:val="35"/>
    <w:unhideWhenUsed/>
    <w:qFormat/>
    <w:rsid w:val="00BD081C"/>
    <w:pPr>
      <w:spacing w:line="240" w:lineRule="atLea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ellmann\Downloads\FP202102-Beratungsleistung.dotx" TargetMode="External"/></Relationships>
</file>

<file path=word/theme/theme1.xml><?xml version="1.0" encoding="utf-8"?>
<a:theme xmlns:a="http://schemas.openxmlformats.org/drawingml/2006/main" name="Office">
  <a:themeElements>
    <a:clrScheme name="Hansalog v2 Gruppe">
      <a:dk1>
        <a:sysClr val="windowText" lastClr="000000"/>
      </a:dk1>
      <a:lt1>
        <a:sysClr val="window" lastClr="FFFFFF"/>
      </a:lt1>
      <a:dk2>
        <a:srgbClr val="009DC5"/>
      </a:dk2>
      <a:lt2>
        <a:srgbClr val="EE7203"/>
      </a:lt2>
      <a:accent1>
        <a:srgbClr val="EE7203"/>
      </a:accent1>
      <a:accent2>
        <a:srgbClr val="009DC5"/>
      </a:accent2>
      <a:accent3>
        <a:srgbClr val="004476"/>
      </a:accent3>
      <a:accent4>
        <a:srgbClr val="97BE0D"/>
      </a:accent4>
      <a:accent5>
        <a:srgbClr val="006B8C"/>
      </a:accent5>
      <a:accent6>
        <a:srgbClr val="4BACC5"/>
      </a:accent6>
      <a:hlink>
        <a:srgbClr val="000000"/>
      </a:hlink>
      <a:folHlink>
        <a:srgbClr val="000000"/>
      </a:folHlink>
    </a:clrScheme>
    <a:fontScheme name="Benutzerdefiniert 272">
      <a:majorFont>
        <a:latin typeface="Lato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56357B-F575-4C46-BF16-6BEC1C8DF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FP202102-Beratungsleistung.dotx</Template>
  <TotalTime>0</TotalTime>
  <Pages>1</Pages>
  <Words>104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HANSALOG</Company>
  <LinksUpToDate>false</LinksUpToDate>
  <CharactersWithSpaces>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Thimo Hellmann</dc:creator>
  <cp:lastModifiedBy>Thimo Hellmann</cp:lastModifiedBy>
  <cp:revision>1</cp:revision>
  <cp:lastPrinted>2021-12-09T10:52:00Z</cp:lastPrinted>
  <dcterms:created xsi:type="dcterms:W3CDTF">2021-12-09T14:15:00Z</dcterms:created>
  <dcterms:modified xsi:type="dcterms:W3CDTF">2021-12-09T14:15:00Z</dcterms:modified>
</cp:coreProperties>
</file>